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787BA7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787BA7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787BA7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6DEA323E" w:rsidR="00A95E69" w:rsidRDefault="00895FAA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>
        <w:rPr>
          <w:rFonts w:ascii="Calibri" w:hAnsi="Calibri"/>
          <w:noProof/>
          <w:color w:val="333333" w:themeColor="accent6" w:themeShade="8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6570E" wp14:editId="79A02F10">
                <wp:simplePos x="0" y="0"/>
                <wp:positionH relativeFrom="column">
                  <wp:posOffset>3648075</wp:posOffset>
                </wp:positionH>
                <wp:positionV relativeFrom="paragraph">
                  <wp:posOffset>-5755640</wp:posOffset>
                </wp:positionV>
                <wp:extent cx="2114550" cy="600075"/>
                <wp:effectExtent l="0" t="0" r="0" b="952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B3314D" w14:textId="776C3550" w:rsidR="00895FAA" w:rsidRDefault="00895FAA" w:rsidP="00590D22">
                            <w:pPr>
                              <w:spacing w:before="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95FAA">
                              <w:rPr>
                                <w:sz w:val="20"/>
                                <w:szCs w:val="20"/>
                              </w:rPr>
                              <w:t>Załącznik Nr 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do Decyzji nr 7/21 </w:t>
                            </w:r>
                          </w:p>
                          <w:p w14:paraId="56DF9AA1" w14:textId="1573B353" w:rsidR="00895FAA" w:rsidRDefault="00895FAA" w:rsidP="00590D22">
                            <w:pPr>
                              <w:spacing w:before="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Nadleśniczego Nadleśnictwa Biłgoraj</w:t>
                            </w:r>
                          </w:p>
                          <w:p w14:paraId="3A56965A" w14:textId="1B71EE43" w:rsidR="00895FAA" w:rsidRPr="00895FAA" w:rsidRDefault="00895FAA" w:rsidP="00590D22">
                            <w:pPr>
                              <w:spacing w:before="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z dnia 26.04.2021 r. </w:t>
                            </w:r>
                          </w:p>
                          <w:p w14:paraId="769DE073" w14:textId="7022CB04" w:rsidR="00895FAA" w:rsidRDefault="00895FAA" w:rsidP="00590D22">
                            <w:pPr>
                              <w:spacing w:line="240" w:lineRule="auto"/>
                            </w:pPr>
                          </w:p>
                          <w:p w14:paraId="426A1C2D" w14:textId="77777777" w:rsidR="00895FAA" w:rsidRDefault="00895FAA" w:rsidP="00590D22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6570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87.25pt;margin-top:-453.2pt;width:166.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" fillcolor="white [3201]" stroked="f" strokeweight=".5pt">
                <v:textbox>
                  <w:txbxContent>
                    <w:p w14:paraId="12B3314D" w14:textId="776C3550" w:rsidR="00895FAA" w:rsidRDefault="00895FAA" w:rsidP="00590D22">
                      <w:pPr>
                        <w:spacing w:before="0" w:after="0" w:line="240" w:lineRule="auto"/>
                        <w:rPr>
                          <w:sz w:val="20"/>
                          <w:szCs w:val="20"/>
                        </w:rPr>
                      </w:pPr>
                      <w:r w:rsidRPr="00895FAA">
                        <w:rPr>
                          <w:sz w:val="20"/>
                          <w:szCs w:val="20"/>
                        </w:rPr>
                        <w:t>Załącznik Nr 3</w:t>
                      </w:r>
                      <w:r>
                        <w:rPr>
                          <w:sz w:val="20"/>
                          <w:szCs w:val="20"/>
                        </w:rPr>
                        <w:t xml:space="preserve"> do Decyzji nr 7/21 </w:t>
                      </w:r>
                    </w:p>
                    <w:p w14:paraId="56DF9AA1" w14:textId="1573B353" w:rsidR="00895FAA" w:rsidRDefault="00895FAA" w:rsidP="00590D22">
                      <w:pPr>
                        <w:spacing w:before="0"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Nadleśniczego Nadleśnictwa Biłgoraj</w:t>
                      </w:r>
                    </w:p>
                    <w:p w14:paraId="3A56965A" w14:textId="1B71EE43" w:rsidR="00895FAA" w:rsidRPr="00895FAA" w:rsidRDefault="00895FAA" w:rsidP="00590D22">
                      <w:pPr>
                        <w:spacing w:before="0"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z dnia 26.04.2021 r. </w:t>
                      </w:r>
                    </w:p>
                    <w:p w14:paraId="769DE073" w14:textId="7022CB04" w:rsidR="00895FAA" w:rsidRDefault="00895FAA" w:rsidP="00590D22">
                      <w:pPr>
                        <w:spacing w:line="240" w:lineRule="auto"/>
                      </w:pPr>
                    </w:p>
                    <w:p w14:paraId="426A1C2D" w14:textId="77777777" w:rsidR="00895FAA" w:rsidRDefault="00895FAA" w:rsidP="00590D22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5237F"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22D1410E" w:rsidR="00B4668C" w:rsidRPr="00E2338A" w:rsidRDefault="00B4668C" w:rsidP="00E2338A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Wyrażam dobrowolną zgodę na przetwarzanie moich danych osobowych w celu korzystania z miejsc przeznaczonych do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bushcraftu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 i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surwiwalu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</w:p>
    <w:sectPr w:rsidR="00B4668C" w:rsidRPr="00E233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FBD71" w14:textId="77777777" w:rsidR="00787BA7" w:rsidRDefault="00787BA7" w:rsidP="000172E5">
      <w:pPr>
        <w:spacing w:after="0" w:line="240" w:lineRule="auto"/>
      </w:pPr>
      <w:r>
        <w:separator/>
      </w:r>
    </w:p>
  </w:endnote>
  <w:endnote w:type="continuationSeparator" w:id="0">
    <w:p w14:paraId="7110E627" w14:textId="77777777" w:rsidR="00787BA7" w:rsidRDefault="00787BA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C1049759-ED8A-46CD-B71B-9D1DA0BFEC2E}"/>
    <w:embedBold r:id="rId2" w:fontKey="{EDB2887C-9F30-4FB1-95C7-86DB6C0802E9}"/>
    <w:embedItalic r:id="rId3" w:fontKey="{BDAB767B-C60D-44A2-91CA-F77952B0F28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3F1F3F9F-7057-4ED0-BF7C-F9A6B1F77598}"/>
    <w:embedBold r:id="rId5" w:fontKey="{7BFD525F-8A68-4368-8AC5-C127B3B72B90}"/>
    <w:embedItalic r:id="rId6" w:fontKey="{ACFE2536-903C-403A-AEBD-F3C9C7A7F4B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C0779E94-8AF8-4504-8697-0F8739B730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9D41F3D-A71E-4BB7-945B-D75044CE73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CFEA" w14:textId="161C3FBA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Nadleśnictwo </w:t>
    </w:r>
    <w:r w:rsidR="00EC7781">
      <w:rPr>
        <w:i/>
        <w:iCs/>
        <w:sz w:val="22"/>
        <w:szCs w:val="22"/>
      </w:rPr>
      <w:t>Biłgoraj</w:t>
    </w:r>
    <w:r w:rsidRPr="00E2338A">
      <w:rPr>
        <w:i/>
        <w:iCs/>
        <w:sz w:val="22"/>
        <w:szCs w:val="22"/>
      </w:rPr>
      <w:t>, ul.</w:t>
    </w:r>
    <w:r w:rsidR="00EC7781">
      <w:rPr>
        <w:i/>
        <w:iCs/>
        <w:sz w:val="22"/>
        <w:szCs w:val="22"/>
      </w:rPr>
      <w:t xml:space="preserve"> Zamojska 96, 23-400 Biłgoraj</w:t>
    </w:r>
    <w:r w:rsidR="007E4366">
      <w:rPr>
        <w:i/>
        <w:iCs/>
        <w:sz w:val="22"/>
        <w:szCs w:val="22"/>
      </w:rPr>
      <w:t>.</w:t>
    </w:r>
    <w:r w:rsidRPr="00E2338A">
      <w:rPr>
        <w:i/>
        <w:iCs/>
        <w:sz w:val="22"/>
        <w:szCs w:val="22"/>
      </w:rPr>
      <w:t xml:space="preserve"> We wszelkich sprawach związanych z przetwarzaniem danych osobowych można skontaktować się z pod adresem e-mail: </w:t>
    </w:r>
    <w:hyperlink r:id="rId1" w:history="1">
      <w:r w:rsidR="00EC7781" w:rsidRPr="007632F2">
        <w:rPr>
          <w:rStyle w:val="Hipercze"/>
          <w:i/>
          <w:iCs/>
          <w:sz w:val="22"/>
          <w:szCs w:val="22"/>
        </w:rPr>
        <w:t>bilgoraj@lublin.lasy.gov.pl</w:t>
      </w:r>
    </w:hyperlink>
    <w:r w:rsidR="00B3199F">
      <w:rPr>
        <w:i/>
        <w:iCs/>
        <w:sz w:val="22"/>
        <w:szCs w:val="22"/>
      </w:rPr>
      <w:t xml:space="preserve"> lub numerem tel.:</w:t>
    </w:r>
    <w:r w:rsidR="00EC7781">
      <w:rPr>
        <w:i/>
        <w:iCs/>
        <w:sz w:val="22"/>
        <w:szCs w:val="22"/>
      </w:rPr>
      <w:t xml:space="preserve"> 84 686 00 28</w:t>
    </w:r>
    <w:r w:rsidRPr="00E2338A">
      <w:rPr>
        <w:i/>
        <w:iCs/>
        <w:sz w:val="22"/>
        <w:szCs w:val="22"/>
      </w:rPr>
      <w:t>. Szczegółowe informacje dotyczące przetwarzania danych osobowych można odnaleźć na stronie internetowej Nadleśnictwa w zakładce INFORMACJE/RODO.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367C5" w14:textId="77777777" w:rsidR="00787BA7" w:rsidRDefault="00787BA7" w:rsidP="000172E5">
      <w:pPr>
        <w:spacing w:after="0" w:line="240" w:lineRule="auto"/>
      </w:pPr>
      <w:r>
        <w:separator/>
      </w:r>
    </w:p>
  </w:footnote>
  <w:footnote w:type="continuationSeparator" w:id="0">
    <w:p w14:paraId="2A4FE43E" w14:textId="77777777" w:rsidR="00787BA7" w:rsidRDefault="00787BA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3C5DE9D7" w:rsidR="00B337A2" w:rsidRPr="00F71B2C" w:rsidRDefault="00A65773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>w Nadleśnictwie Biłgoraj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3728E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90D22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6F0D9C"/>
    <w:rsid w:val="007147D7"/>
    <w:rsid w:val="00770F25"/>
    <w:rsid w:val="00787BA7"/>
    <w:rsid w:val="007A35A8"/>
    <w:rsid w:val="007A5FB5"/>
    <w:rsid w:val="007B0A85"/>
    <w:rsid w:val="007C6A52"/>
    <w:rsid w:val="007E4366"/>
    <w:rsid w:val="0082043E"/>
    <w:rsid w:val="00846B76"/>
    <w:rsid w:val="0086797B"/>
    <w:rsid w:val="00895FAA"/>
    <w:rsid w:val="008D50F5"/>
    <w:rsid w:val="008E203A"/>
    <w:rsid w:val="008E3141"/>
    <w:rsid w:val="0091229C"/>
    <w:rsid w:val="00940E73"/>
    <w:rsid w:val="009512C6"/>
    <w:rsid w:val="009512F5"/>
    <w:rsid w:val="0098597D"/>
    <w:rsid w:val="009D1026"/>
    <w:rsid w:val="009F619A"/>
    <w:rsid w:val="009F6DDE"/>
    <w:rsid w:val="00A370A8"/>
    <w:rsid w:val="00A65773"/>
    <w:rsid w:val="00A85EA0"/>
    <w:rsid w:val="00A95E69"/>
    <w:rsid w:val="00AC4A73"/>
    <w:rsid w:val="00AD6F9A"/>
    <w:rsid w:val="00B3199F"/>
    <w:rsid w:val="00B337A2"/>
    <w:rsid w:val="00B4668C"/>
    <w:rsid w:val="00BD4753"/>
    <w:rsid w:val="00BD5CB1"/>
    <w:rsid w:val="00BE62EE"/>
    <w:rsid w:val="00C003BA"/>
    <w:rsid w:val="00C15B3F"/>
    <w:rsid w:val="00C4602F"/>
    <w:rsid w:val="00C46878"/>
    <w:rsid w:val="00C54E4F"/>
    <w:rsid w:val="00C6231D"/>
    <w:rsid w:val="00C920D1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3869"/>
    <w:rsid w:val="00DC71EC"/>
    <w:rsid w:val="00E2338A"/>
    <w:rsid w:val="00E47687"/>
    <w:rsid w:val="00E61C09"/>
    <w:rsid w:val="00EB3B58"/>
    <w:rsid w:val="00EC7359"/>
    <w:rsid w:val="00EC7781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C77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lgoraj@lublin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5240C"/>
    <w:rsid w:val="006D7532"/>
    <w:rsid w:val="00752526"/>
    <w:rsid w:val="00756A93"/>
    <w:rsid w:val="00764D12"/>
    <w:rsid w:val="00782D0D"/>
    <w:rsid w:val="007F34AE"/>
    <w:rsid w:val="008F152D"/>
    <w:rsid w:val="009903F3"/>
    <w:rsid w:val="00CA7B8E"/>
    <w:rsid w:val="00D302CF"/>
    <w:rsid w:val="00D533BD"/>
    <w:rsid w:val="00D860B1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7F32E21-E13B-4580-AA74-E2B9EE225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97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2021-04-21T11:04:00Z</dcterms:created>
  <dcterms:modified xsi:type="dcterms:W3CDTF">2021-04-26T07:50:00Z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